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BD6E22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537390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 xml:space="preserve">המנהל האזרחי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איו"ש</w:t>
            </w:r>
            <w:proofErr w:type="spellEnd"/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9E0CC4" w:rsidP="00DE68A0">
            <w:pPr>
              <w:bidi w:val="0"/>
            </w:pPr>
            <w:r>
              <w:rPr>
                <w:rFonts w:hint="cs"/>
                <w:rtl/>
              </w:rPr>
              <w:t xml:space="preserve">תשתית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יחידת </w:t>
            </w:r>
            <w:proofErr w:type="spellStart"/>
            <w:r>
              <w:rPr>
                <w:rFonts w:hint="cs"/>
                <w:rtl/>
              </w:rPr>
              <w:t>ממ"ג</w:t>
            </w:r>
            <w:proofErr w:type="spellEnd"/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537390" w:rsidP="00DE68A0">
            <w:r>
              <w:rPr>
                <w:rFonts w:hint="cs"/>
                <w:rtl/>
              </w:rPr>
              <w:t>26</w:t>
            </w:r>
            <w:r w:rsidR="009E0CC4">
              <w:rPr>
                <w:rFonts w:hint="cs"/>
                <w:rtl/>
              </w:rPr>
              <w:t>/12/20</w:t>
            </w:r>
          </w:p>
        </w:tc>
      </w:tr>
    </w:tbl>
    <w:p w:rsidR="00332AFB" w:rsidRDefault="00BD6E22" w:rsidP="00222867">
      <w:pPr>
        <w:rPr>
          <w:rtl/>
        </w:rPr>
      </w:pPr>
    </w:p>
    <w:p w:rsidR="00222867" w:rsidRDefault="00BD6E22" w:rsidP="00222867">
      <w:pPr>
        <w:rPr>
          <w:rtl/>
        </w:rPr>
      </w:pPr>
    </w:p>
    <w:p w:rsidR="00222867" w:rsidRDefault="00BD6E22" w:rsidP="00222867">
      <w:pPr>
        <w:rPr>
          <w:rtl/>
        </w:rPr>
      </w:pPr>
    </w:p>
    <w:p w:rsidR="00222867" w:rsidRDefault="00BD6E22" w:rsidP="00222867">
      <w:pPr>
        <w:rPr>
          <w:rtl/>
        </w:rPr>
      </w:pPr>
    </w:p>
    <w:p w:rsidR="00222867" w:rsidRDefault="00BD6E22" w:rsidP="00222867">
      <w:pPr>
        <w:rPr>
          <w:rtl/>
        </w:rPr>
      </w:pPr>
    </w:p>
    <w:p w:rsidR="00222867" w:rsidRDefault="00BD6E22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BD6E22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03396C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03396C">
        <w:rPr>
          <w:rFonts w:ascii="Wingdings" w:hAnsi="Wingdings" w:cstheme="minorBidi"/>
          <w:b/>
          <w:sz w:val="21"/>
          <w:szCs w:val="21"/>
        </w:rPr>
        <w:t></w:t>
      </w:r>
      <w:r w:rsidR="0003396C"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BD6E22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9E0CC4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C4" w:rsidRPr="0001228F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9E0CC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התקשרות עם ספק לצורך תחזוקת השרתים הקיימים במנהל בבית אל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בפקמ"ז </w:t>
            </w:r>
            <w:r w:rsidRPr="009E0CC4">
              <w:rPr>
                <w:rFonts w:ascii="Arial" w:hAnsi="Arial" w:hint="cs"/>
                <w:b/>
                <w:sz w:val="22"/>
                <w:szCs w:val="22"/>
                <w:rtl/>
              </w:rPr>
              <w:t>ובכל הסניפים</w:t>
            </w:r>
          </w:p>
        </w:tc>
      </w:tr>
      <w:tr w:rsidR="009E0CC4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C4" w:rsidRPr="0001228F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eastAsia="Batang" w:hAnsi="Arial" w:hint="cs"/>
                <w:sz w:val="22"/>
                <w:szCs w:val="22"/>
                <w:rtl/>
                <w:lang w:eastAsia="ko-KR"/>
              </w:rPr>
              <w:t>חידוש תחזוקת חומרה ותוכנה לשרת אורקל</w:t>
            </w:r>
          </w:p>
        </w:tc>
      </w:tr>
      <w:tr w:rsidR="009E0CC4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C4" w:rsidRPr="0001228F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  <w:lang w:bidi="ar-SA"/>
              </w:rPr>
            </w:pPr>
            <w:r>
              <w:rPr>
                <w:rFonts w:ascii="Arial" w:eastAsia="Batang" w:hAnsi="Arial" w:hint="cs"/>
                <w:sz w:val="22"/>
                <w:szCs w:val="22"/>
                <w:rtl/>
                <w:lang w:eastAsia="ko-KR"/>
              </w:rPr>
              <w:t xml:space="preserve">השרות כולל </w:t>
            </w:r>
            <w:r w:rsidRPr="00B6016E">
              <w:rPr>
                <w:rFonts w:ascii="Arial" w:eastAsia="Batang" w:hAnsi="Arial"/>
                <w:sz w:val="22"/>
                <w:szCs w:val="22"/>
                <w:rtl/>
                <w:lang w:eastAsia="ko-KR"/>
              </w:rPr>
              <w:t>תיקון ציוד באתר הלקוח בשיטת החלפת מכלולים</w:t>
            </w:r>
            <w:r w:rsidRPr="00B6016E">
              <w:rPr>
                <w:rFonts w:ascii="Arial" w:eastAsia="Batang" w:hAnsi="Arial" w:hint="cs"/>
                <w:sz w:val="22"/>
                <w:szCs w:val="22"/>
                <w:rtl/>
                <w:lang w:eastAsia="ko-KR" w:bidi="ar-SA"/>
              </w:rPr>
              <w:t xml:space="preserve"> (</w:t>
            </w:r>
            <w:r w:rsidRPr="00B6016E">
              <w:rPr>
                <w:rFonts w:ascii="Arial" w:eastAsia="Batang" w:hAnsi="Arial" w:hint="cs"/>
                <w:sz w:val="22"/>
                <w:szCs w:val="22"/>
                <w:rtl/>
                <w:lang w:eastAsia="ko-KR"/>
              </w:rPr>
              <w:t>כולל עבודה וחלפים</w:t>
            </w:r>
            <w:r w:rsidRPr="00B6016E">
              <w:rPr>
                <w:rFonts w:ascii="Arial" w:eastAsia="Batang" w:hAnsi="Arial" w:hint="cs"/>
                <w:sz w:val="22"/>
                <w:szCs w:val="22"/>
                <w:rtl/>
                <w:lang w:eastAsia="ko-KR" w:bidi="ar-SA"/>
              </w:rPr>
              <w:t>)</w:t>
            </w:r>
            <w:r w:rsidRPr="00B6016E">
              <w:rPr>
                <w:rFonts w:ascii="Arial" w:eastAsia="Batang" w:hAnsi="Arial"/>
                <w:sz w:val="22"/>
                <w:szCs w:val="22"/>
                <w:rtl/>
                <w:lang w:eastAsia="ko-KR" w:bidi="ar-SA"/>
              </w:rPr>
              <w:t>.</w:t>
            </w:r>
          </w:p>
        </w:tc>
      </w:tr>
      <w:tr w:rsidR="009E0CC4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C4" w:rsidRPr="003F4951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9E0CC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השרתים </w:t>
            </w:r>
            <w:proofErr w:type="spellStart"/>
            <w:r w:rsidRPr="009E0CC4">
              <w:rPr>
                <w:rFonts w:ascii="Arial" w:hAnsi="Arial" w:hint="cs"/>
                <w:b/>
                <w:sz w:val="22"/>
                <w:szCs w:val="22"/>
                <w:rtl/>
              </w:rPr>
              <w:t>ןהאביזרים</w:t>
            </w:r>
            <w:proofErr w:type="spellEnd"/>
            <w:r w:rsidRPr="009E0CC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הקיימים </w:t>
            </w:r>
            <w:r w:rsidRPr="00B6016E">
              <w:rPr>
                <w:rFonts w:ascii="Arial" w:eastAsia="Batang" w:hAnsi="Arial"/>
                <w:lang w:eastAsia="ko-KR"/>
              </w:rPr>
              <w:t xml:space="preserve">Sun Storage 6GB SAS </w:t>
            </w:r>
            <w:proofErr w:type="spellStart"/>
            <w:r w:rsidRPr="00B6016E">
              <w:rPr>
                <w:rFonts w:ascii="Arial" w:eastAsia="Batang" w:hAnsi="Arial"/>
                <w:lang w:eastAsia="ko-KR"/>
              </w:rPr>
              <w:t>PCIe</w:t>
            </w:r>
            <w:proofErr w:type="spellEnd"/>
            <w:r w:rsidRPr="00B6016E">
              <w:rPr>
                <w:rFonts w:ascii="Arial" w:eastAsia="Batang" w:hAnsi="Arial"/>
                <w:lang w:eastAsia="ko-KR"/>
              </w:rPr>
              <w:t xml:space="preserve"> HBA 8port</w:t>
            </w:r>
            <w:r w:rsidRPr="009E0CC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</w:t>
            </w:r>
            <w:r w:rsidRPr="00B6016E">
              <w:rPr>
                <w:rFonts w:ascii="Arial" w:eastAsia="Batang" w:hAnsi="Arial"/>
                <w:lang w:eastAsia="ko-KR"/>
              </w:rPr>
              <w:t xml:space="preserve">Storage </w:t>
            </w:r>
            <w:proofErr w:type="spellStart"/>
            <w:r w:rsidRPr="00B6016E">
              <w:rPr>
                <w:rFonts w:ascii="Arial" w:eastAsia="Batang" w:hAnsi="Arial"/>
                <w:lang w:eastAsia="ko-KR"/>
              </w:rPr>
              <w:t>Tek</w:t>
            </w:r>
            <w:proofErr w:type="spellEnd"/>
            <w:r w:rsidRPr="00B6016E">
              <w:rPr>
                <w:rFonts w:ascii="Arial" w:eastAsia="Batang" w:hAnsi="Arial"/>
                <w:lang w:eastAsia="ko-KR"/>
              </w:rPr>
              <w:t xml:space="preserve"> 2540 M2 </w:t>
            </w:r>
            <w:proofErr w:type="spellStart"/>
            <w:r w:rsidRPr="00B6016E">
              <w:rPr>
                <w:rFonts w:ascii="Arial" w:eastAsia="Batang" w:hAnsi="Arial"/>
                <w:lang w:eastAsia="ko-KR"/>
              </w:rPr>
              <w:t>arra</w:t>
            </w:r>
            <w:proofErr w:type="spellEnd"/>
          </w:p>
        </w:tc>
      </w:tr>
      <w:tr w:rsidR="009E0CC4" w:rsidTr="009E0CC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CC4" w:rsidRPr="003F4951" w:rsidRDefault="009E0CC4" w:rsidP="009E0CC4">
            <w:pPr>
              <w:spacing w:line="360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B6016E">
              <w:rPr>
                <w:rFonts w:ascii="Arial" w:eastAsia="Batang" w:hAnsi="Arial"/>
                <w:lang w:eastAsia="ko-KR"/>
              </w:rPr>
              <w:t>SPARC T4-2 server model family</w:t>
            </w:r>
          </w:p>
        </w:tc>
      </w:tr>
    </w:tbl>
    <w:p w:rsidR="00222867" w:rsidRPr="00AF57E9" w:rsidRDefault="00BD6E22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BD6E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BD6E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E0CC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BD6E2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BD6E22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9E0CC4" w:rsidTr="009E0CC4">
        <w:tc>
          <w:tcPr>
            <w:tcW w:w="2675" w:type="dxa"/>
            <w:shd w:val="clear" w:color="auto" w:fill="E6E6E6"/>
            <w:hideMark/>
          </w:tcPr>
          <w:p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:rsidR="009E0CC4" w:rsidRPr="009E0CC4" w:rsidRDefault="009E0CC4" w:rsidP="009E0CC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proofErr w:type="spellStart"/>
            <w:r w:rsidRPr="009E0CC4">
              <w:rPr>
                <w:rFonts w:ascii="Arial" w:hAnsi="Arial" w:hint="cs"/>
                <w:b/>
                <w:sz w:val="22"/>
                <w:szCs w:val="22"/>
                <w:rtl/>
              </w:rPr>
              <w:t>אינטרסרב</w:t>
            </w:r>
            <w:proofErr w:type="spellEnd"/>
            <w:r w:rsidRPr="009E0CC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שירותי חמרה ותוכנה בע"מ</w:t>
            </w:r>
          </w:p>
        </w:tc>
      </w:tr>
      <w:tr w:rsidR="009E0CC4" w:rsidTr="009E0CC4">
        <w:tc>
          <w:tcPr>
            <w:tcW w:w="2675" w:type="dxa"/>
            <w:shd w:val="clear" w:color="auto" w:fill="E6E6E6"/>
            <w:hideMark/>
          </w:tcPr>
          <w:p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:rsidR="009E0CC4" w:rsidRPr="009E0CC4" w:rsidRDefault="00BD6E22" w:rsidP="009E0CC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520038514</w:t>
            </w:r>
            <w:bookmarkStart w:id="0" w:name="_GoBack"/>
            <w:bookmarkEnd w:id="0"/>
          </w:p>
        </w:tc>
      </w:tr>
      <w:tr w:rsidR="009E0CC4" w:rsidTr="009E0CC4">
        <w:tc>
          <w:tcPr>
            <w:tcW w:w="2675" w:type="dxa"/>
            <w:shd w:val="clear" w:color="auto" w:fill="E6E6E6"/>
            <w:hideMark/>
          </w:tcPr>
          <w:p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:rsidR="009E0CC4" w:rsidRPr="00AF57E9" w:rsidRDefault="009E0CC4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:rsidR="009E0CC4" w:rsidRPr="00AF57E9" w:rsidRDefault="009E0CC4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9E0CC4" w:rsidTr="009E0CC4">
        <w:tc>
          <w:tcPr>
            <w:tcW w:w="2675" w:type="dxa"/>
            <w:shd w:val="clear" w:color="auto" w:fill="E6E6E6"/>
            <w:hideMark/>
          </w:tcPr>
          <w:p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:rsidR="009E0CC4" w:rsidRPr="009E0CC4" w:rsidRDefault="009E0CC4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E0CC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150</w:t>
            </w:r>
            <w:r w:rsidR="00C565B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9E0CC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000 ש"ח</w:t>
            </w:r>
          </w:p>
        </w:tc>
      </w:tr>
      <w:tr w:rsidR="009E0CC4" w:rsidTr="009E0CC4">
        <w:tc>
          <w:tcPr>
            <w:tcW w:w="2675" w:type="dxa"/>
            <w:shd w:val="clear" w:color="auto" w:fill="E6E6E6"/>
            <w:hideMark/>
          </w:tcPr>
          <w:p w:rsidR="009E0CC4" w:rsidRPr="00AF57E9" w:rsidRDefault="009E0CC4" w:rsidP="009E0CC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:rsidR="009E0CC4" w:rsidRPr="009E0CC4" w:rsidRDefault="009E0CC4" w:rsidP="009E0CC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E0CC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2020</w:t>
            </w:r>
          </w:p>
        </w:tc>
      </w:tr>
    </w:tbl>
    <w:p w:rsidR="00222867" w:rsidRPr="00AF57E9" w:rsidRDefault="00BD6E22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BD6E22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BD6E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53739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AE" w:rsidRPr="0003396C" w:rsidRDefault="009E0CC4" w:rsidP="00526952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בארגון קיימים </w:t>
            </w:r>
            <w:r w:rsidR="00E01DAE"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ש</w:t>
            </w:r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>נ</w:t>
            </w:r>
            <w:r w:rsidR="00E01DAE"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י 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שרתי </w:t>
            </w:r>
            <w:r w:rsidRPr="00F52915">
              <w:rPr>
                <w:rFonts w:ascii="Arial" w:hAnsi="Arial"/>
                <w:b/>
                <w:sz w:val="22"/>
                <w:szCs w:val="22"/>
              </w:rPr>
              <w:t>Sun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עם </w:t>
            </w:r>
            <w:r w:rsidRPr="00F52915">
              <w:rPr>
                <w:rFonts w:ascii="Arial" w:hAnsi="Arial"/>
                <w:b/>
                <w:sz w:val="22"/>
                <w:szCs w:val="22"/>
              </w:rPr>
              <w:t>storage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</w:t>
            </w:r>
            <w:r w:rsidR="0052695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של חברת </w:t>
            </w:r>
            <w:r w:rsidR="00526952" w:rsidRPr="00D731FB">
              <w:rPr>
                <w:rFonts w:ascii="Arial" w:hAnsi="Arial"/>
                <w:b/>
                <w:sz w:val="22"/>
                <w:szCs w:val="22"/>
              </w:rPr>
              <w:t xml:space="preserve">oracle </w:t>
            </w:r>
            <w:r w:rsidR="00526952"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שעלי</w:t>
            </w:r>
            <w:r w:rsidR="00526952">
              <w:rPr>
                <w:rFonts w:ascii="Arial" w:hAnsi="Arial" w:hint="cs"/>
                <w:bCs/>
                <w:sz w:val="22"/>
                <w:szCs w:val="22"/>
                <w:rtl/>
              </w:rPr>
              <w:t>הם</w:t>
            </w:r>
            <w:r w:rsidR="00526952"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מותקנים אפליקציות 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</w:t>
            </w:r>
            <w:r w:rsidRPr="00F52915">
              <w:rPr>
                <w:rFonts w:ascii="Arial" w:hAnsi="Arial"/>
                <w:b/>
                <w:sz w:val="22"/>
                <w:szCs w:val="22"/>
              </w:rPr>
              <w:t>GIS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רבות </w:t>
            </w:r>
            <w:r w:rsidR="00526952">
              <w:rPr>
                <w:rFonts w:ascii="Arial" w:hAnsi="Arial" w:hint="cs"/>
                <w:bCs/>
                <w:sz w:val="22"/>
                <w:szCs w:val="22"/>
                <w:rtl/>
              </w:rPr>
              <w:t>ו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חשובות למערכת לשימוש </w:t>
            </w:r>
            <w:r w:rsidR="00E01DAE"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יו</w:t>
            </w:r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>מ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יו</w:t>
            </w:r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>מי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, ומצריך </w:t>
            </w:r>
            <w:r w:rsidR="00E01DAE"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תחזוק</w:t>
            </w:r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>ה</w:t>
            </w:r>
            <w:r w:rsidR="00E01DAE"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24/7</w:t>
            </w:r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>.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</w:t>
            </w:r>
          </w:p>
          <w:p w:rsidR="009E0CC4" w:rsidRDefault="009E0CC4" w:rsidP="00526952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חברת </w:t>
            </w:r>
            <w:r w:rsidRPr="00F52915">
              <w:rPr>
                <w:rFonts w:ascii="Arial" w:hAnsi="Arial"/>
                <w:b/>
                <w:sz w:val="22"/>
                <w:szCs w:val="22"/>
              </w:rPr>
              <w:t>oracle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העולמי היא היחידה </w:t>
            </w:r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שביכולתה 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לספק חלקים ולתחזק את השרתים הללו.</w:t>
            </w:r>
          </w:p>
          <w:p w:rsidR="009E0CC4" w:rsidRPr="00526952" w:rsidRDefault="00E01DAE" w:rsidP="0003396C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כאשר </w:t>
            </w:r>
            <w:proofErr w:type="spellStart"/>
            <w:r>
              <w:rPr>
                <w:rFonts w:ascii="Arial" w:hAnsi="Arial" w:hint="cs"/>
                <w:bCs/>
                <w:sz w:val="22"/>
                <w:szCs w:val="22"/>
                <w:rtl/>
              </w:rPr>
              <w:t>נעשתהפנייה</w:t>
            </w:r>
            <w:proofErr w:type="spellEnd"/>
            <w:r w:rsidR="009E0CC4"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לקבל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</w:t>
            </w:r>
            <w:r w:rsidR="009E0CC4"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הצעת מחיר 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עבור</w:t>
            </w:r>
            <w:r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</w:t>
            </w:r>
            <w:r w:rsidR="009E0CC4"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תחזוקת שרתי אורקל מכל חברה אחרת שקיימת בשוק המתעסקת בתחום, 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התשובה הייתה שלילית</w:t>
            </w:r>
            <w:r w:rsidR="009E0CC4"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, בטענה 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שנדרשת</w:t>
            </w:r>
            <w:r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</w:t>
            </w:r>
            <w:r w:rsidR="009E0CC4"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>בלעדיות מול חבר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</w:t>
            </w:r>
            <w:r w:rsidR="009E0CC4"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אורקל העולמי</w:t>
            </w: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</w:t>
            </w:r>
            <w:r w:rsidR="009E0CC4" w:rsidRPr="00526952">
              <w:rPr>
                <w:rFonts w:ascii="Arial" w:hAnsi="Arial" w:hint="cs"/>
                <w:bCs/>
                <w:sz w:val="22"/>
                <w:szCs w:val="22"/>
                <w:rtl/>
              </w:rPr>
              <w:t>.</w:t>
            </w:r>
          </w:p>
          <w:p w:rsidR="009E0CC4" w:rsidRPr="00F52915" w:rsidRDefault="009E0CC4" w:rsidP="009E0CC4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אורקל העולמית העבירה מסמך המאשר </w:t>
            </w:r>
            <w:proofErr w:type="spellStart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שאינטרסרב</w:t>
            </w:r>
            <w:proofErr w:type="spellEnd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הינה </w:t>
            </w:r>
            <w:r w:rsidRPr="00D731FB">
              <w:rPr>
                <w:rFonts w:ascii="Arial" w:hAnsi="Arial"/>
                <w:b/>
                <w:sz w:val="22"/>
                <w:szCs w:val="22"/>
              </w:rPr>
              <w:t>FILE DELIVERY</w:t>
            </w:r>
            <w:r w:rsidRPr="00F52915">
              <w:rPr>
                <w:rFonts w:ascii="Arial" w:hAnsi="Arial"/>
                <w:bCs/>
                <w:sz w:val="22"/>
                <w:szCs w:val="22"/>
              </w:rPr>
              <w:t xml:space="preserve"> 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של אורקל.</w:t>
            </w:r>
          </w:p>
          <w:p w:rsidR="009E0CC4" w:rsidRPr="00F52915" w:rsidRDefault="009E0CC4" w:rsidP="009E0CC4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</w:rPr>
            </w:pPr>
            <w:proofErr w:type="spellStart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לאינטרסרב</w:t>
            </w:r>
            <w:proofErr w:type="spellEnd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קיים מחסן </w:t>
            </w:r>
            <w:proofErr w:type="spellStart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קידמי</w:t>
            </w:r>
            <w:proofErr w:type="spellEnd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עם חלקי חילוף אשר מגבה את מחסני </w:t>
            </w:r>
            <w:r w:rsidRPr="00D731FB">
              <w:rPr>
                <w:rFonts w:ascii="Arial" w:hAnsi="Arial"/>
                <w:b/>
                <w:sz w:val="22"/>
                <w:szCs w:val="22"/>
              </w:rPr>
              <w:t xml:space="preserve">oracle 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לצורך קיצור זמני תגובה בעת תקלה.</w:t>
            </w:r>
          </w:p>
          <w:p w:rsidR="009E0CC4" w:rsidRPr="00F52915" w:rsidRDefault="009E0CC4" w:rsidP="009E0CC4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כחלק מדרישות התחזוקה מצאתי </w:t>
            </w:r>
            <w:proofErr w:type="spellStart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באינטרסרב</w:t>
            </w:r>
            <w:proofErr w:type="spellEnd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בלבד מערך של כוננים 24/7 ובזמן תגובה התואם את דרישות המערכת </w:t>
            </w:r>
            <w:proofErr w:type="spellStart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וה</w:t>
            </w:r>
            <w:proofErr w:type="spellEnd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</w:t>
            </w:r>
            <w:r w:rsidRPr="00F52915">
              <w:rPr>
                <w:rFonts w:ascii="Arial" w:hAnsi="Arial"/>
                <w:bCs/>
                <w:sz w:val="22"/>
                <w:szCs w:val="22"/>
              </w:rPr>
              <w:t>SLA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הנדרש.</w:t>
            </w:r>
          </w:p>
          <w:p w:rsidR="009E0CC4" w:rsidRPr="00F52915" w:rsidRDefault="009E0CC4" w:rsidP="009E0CC4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</w:rPr>
            </w:pP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מהנדסי </w:t>
            </w:r>
            <w:proofErr w:type="spellStart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אינטרסרב</w:t>
            </w:r>
            <w:proofErr w:type="spellEnd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כולם בעלי הסמכות מחברת אורקל ותחת פיקוח מקפיד של חברת אורקל.</w:t>
            </w:r>
          </w:p>
          <w:p w:rsidR="009E0CC4" w:rsidRPr="00F52915" w:rsidRDefault="009E0CC4" w:rsidP="009E0CC4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</w:rPr>
            </w:pP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כלל מהנדסי השירות של חטיבת </w:t>
            </w:r>
            <w:proofErr w:type="spellStart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אינטרסרב</w:t>
            </w:r>
            <w:proofErr w:type="spellEnd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מסווגים ברמת סודי ביותר (רמה 3) לכל הפחות.</w:t>
            </w:r>
          </w:p>
          <w:p w:rsidR="009E0CC4" w:rsidRPr="00F52915" w:rsidRDefault="009E0CC4" w:rsidP="009E0CC4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</w:rPr>
            </w:pP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צוות ההקמה של המערכת עובד היום בחברת </w:t>
            </w:r>
            <w:proofErr w:type="spellStart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אינטרסרב</w:t>
            </w:r>
            <w:proofErr w:type="spellEnd"/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מה שמקל מאוד על פעילות מתוך הכרה עמוקה של הסביבה.</w:t>
            </w:r>
          </w:p>
          <w:p w:rsidR="00222867" w:rsidRDefault="009E0CC4" w:rsidP="009E0CC4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</w:rPr>
            </w:pP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מצ"ב אישור מ</w:t>
            </w:r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טעם חברת </w:t>
            </w:r>
            <w:r w:rsidRPr="00F52915">
              <w:rPr>
                <w:rFonts w:ascii="Arial" w:hAnsi="Arial" w:hint="cs"/>
                <w:bCs/>
                <w:sz w:val="22"/>
                <w:szCs w:val="22"/>
                <w:rtl/>
              </w:rPr>
              <w:t>אורקל העולמי</w:t>
            </w:r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ת, כי </w:t>
            </w:r>
            <w:proofErr w:type="spellStart"/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>אינטרסרב</w:t>
            </w:r>
            <w:proofErr w:type="spellEnd"/>
            <w:r w:rsidR="00E01DAE">
              <w:rPr>
                <w:rFonts w:ascii="Arial" w:hAnsi="Arial" w:hint="cs"/>
                <w:bCs/>
                <w:sz w:val="22"/>
                <w:szCs w:val="22"/>
                <w:rtl/>
              </w:rPr>
              <w:t xml:space="preserve"> הם הספק היחיד שלהם במדינת ישראל.</w:t>
            </w:r>
          </w:p>
          <w:p w:rsidR="00E01DAE" w:rsidRPr="009E0CC4" w:rsidRDefault="00E01DAE" w:rsidP="009E0CC4">
            <w:pPr>
              <w:numPr>
                <w:ilvl w:val="0"/>
                <w:numId w:val="12"/>
              </w:numPr>
              <w:spacing w:line="360" w:lineRule="auto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לאור כלל האמור, אין ספק אחר שיכול לענות על הדרישות של המנהל האזרחי.</w:t>
            </w:r>
          </w:p>
        </w:tc>
      </w:tr>
    </w:tbl>
    <w:p w:rsidR="00222867" w:rsidRPr="00AF57E9" w:rsidRDefault="00BD6E22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BD6E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3739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חיים כהן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D6E2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D6E2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BD6E22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52" w:rsidRDefault="00387D52">
      <w:r>
        <w:separator/>
      </w:r>
    </w:p>
  </w:endnote>
  <w:endnote w:type="continuationSeparator" w:id="0">
    <w:p w:rsidR="00387D52" w:rsidRDefault="0038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BD6E22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BD6E22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BD6E22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BD6E22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52" w:rsidRDefault="00387D52">
      <w:r>
        <w:separator/>
      </w:r>
    </w:p>
  </w:footnote>
  <w:footnote w:type="continuationSeparator" w:id="0">
    <w:p w:rsidR="00387D52" w:rsidRDefault="00387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D6E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BD6E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BD6E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BD6E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D6E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BD6E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BD6E22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374EE9"/>
    <w:multiLevelType w:val="hybridMultilevel"/>
    <w:tmpl w:val="002E5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396C"/>
    <w:rsid w:val="0008347A"/>
    <w:rsid w:val="00336CDD"/>
    <w:rsid w:val="00387D52"/>
    <w:rsid w:val="00526952"/>
    <w:rsid w:val="00537390"/>
    <w:rsid w:val="007548B0"/>
    <w:rsid w:val="009B6B29"/>
    <w:rsid w:val="009E0CC4"/>
    <w:rsid w:val="009F7FB7"/>
    <w:rsid w:val="00BC75A5"/>
    <w:rsid w:val="00BD6E22"/>
    <w:rsid w:val="00C565B3"/>
    <w:rsid w:val="00D63A7B"/>
    <w:rsid w:val="00E0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54C7F9"/>
  <w15:docId w15:val="{49F65EB2-A8A8-4D0C-A771-688E373D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a46656d4-8850-49b3-aebd-68bd05f7f43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1DCAD8-01D9-49E2-8F3E-19AE4CA4F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4</TotalTime>
  <Pages>2</Pages>
  <Words>466</Words>
  <Characters>2336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אלינור שלמה</cp:lastModifiedBy>
  <cp:revision>6</cp:revision>
  <cp:lastPrinted>2019-12-26T11:01:00Z</cp:lastPrinted>
  <dcterms:created xsi:type="dcterms:W3CDTF">2019-12-26T11:01:00Z</dcterms:created>
  <dcterms:modified xsi:type="dcterms:W3CDTF">2019-12-26T11:36:00Z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