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D6E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37390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המנהל האזרחי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איו"ש</w:t>
            </w:r>
            <w:proofErr w:type="spellEnd"/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E0CC4" w:rsidP="00DE68A0">
            <w:pPr>
              <w:bidi w:val="0"/>
            </w:pPr>
            <w:r>
              <w:rPr>
                <w:rFonts w:hint="cs"/>
                <w:rtl/>
              </w:rPr>
              <w:t xml:space="preserve">תשתית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יחידת </w:t>
            </w:r>
            <w:proofErr w:type="spellStart"/>
            <w:r>
              <w:rPr>
                <w:rFonts w:hint="cs"/>
                <w:rtl/>
              </w:rPr>
              <w:t>ממ"ג</w:t>
            </w:r>
            <w:proofErr w:type="spellEnd"/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37390" w:rsidP="00DE68A0">
            <w:r>
              <w:rPr>
                <w:rFonts w:hint="cs"/>
                <w:rtl/>
              </w:rPr>
              <w:t>26</w:t>
            </w:r>
            <w:r w:rsidR="009E0CC4">
              <w:rPr>
                <w:rFonts w:hint="cs"/>
                <w:rtl/>
              </w:rPr>
              <w:t>/12/20</w:t>
            </w:r>
          </w:p>
        </w:tc>
      </w:tr>
    </w:tbl>
    <w:p w:rsidR="00332AFB" w:rsidRDefault="00BD6E22" w:rsidP="00222867">
      <w:pPr>
        <w:rPr>
          <w:rtl/>
        </w:rPr>
      </w:pPr>
    </w:p>
    <w:p w:rsidR="00222867" w:rsidRDefault="00BD6E22" w:rsidP="00222867">
      <w:pPr>
        <w:rPr>
          <w:rtl/>
        </w:rPr>
      </w:pPr>
    </w:p>
    <w:p w:rsidR="00222867" w:rsidRDefault="00BD6E22" w:rsidP="00222867">
      <w:pPr>
        <w:rPr>
          <w:rtl/>
        </w:rPr>
      </w:pPr>
    </w:p>
    <w:p w:rsidR="00222867" w:rsidRDefault="00BD6E22" w:rsidP="00222867">
      <w:pPr>
        <w:rPr>
          <w:rtl/>
        </w:rPr>
      </w:pPr>
    </w:p>
    <w:p w:rsidR="00222867" w:rsidRDefault="00BD6E22" w:rsidP="00222867">
      <w:pPr>
        <w:rPr>
          <w:rtl/>
        </w:rPr>
      </w:pPr>
    </w:p>
    <w:p w:rsidR="00222867" w:rsidRDefault="00BD6E2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D6E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03396C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03396C">
        <w:rPr>
          <w:rFonts w:ascii="Wingdings" w:hAnsi="Wingdings" w:cstheme="minorBidi"/>
          <w:b/>
          <w:sz w:val="21"/>
          <w:szCs w:val="21"/>
        </w:rPr>
        <w:t></w:t>
      </w:r>
      <w:r w:rsidR="0003396C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D6E2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0CC4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התקשרות עם ספק לצורך תחזוקת השרתים הקיימים במנהל בבית אל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בפקמ"ז </w:t>
            </w: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ובכל הסניפים</w:t>
            </w:r>
          </w:p>
        </w:tc>
      </w:tr>
      <w:tr w:rsidR="009E0CC4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>חידוש תחזוקת חומרה ותוכנה לשרת אורקל</w:t>
            </w:r>
          </w:p>
        </w:tc>
      </w:tr>
      <w:tr w:rsidR="009E0CC4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  <w:lang w:bidi="ar-SA"/>
              </w:rPr>
            </w:pPr>
            <w:r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 xml:space="preserve">השרות כולל </w:t>
            </w:r>
            <w:r w:rsidRPr="00B6016E">
              <w:rPr>
                <w:rFonts w:ascii="Arial" w:eastAsia="Batang" w:hAnsi="Arial"/>
                <w:sz w:val="22"/>
                <w:szCs w:val="22"/>
                <w:rtl/>
                <w:lang w:eastAsia="ko-KR"/>
              </w:rPr>
              <w:t>תיקון ציוד באתר הלקוח בשיטת החלפת מכלולים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 w:bidi="ar-SA"/>
              </w:rPr>
              <w:t xml:space="preserve"> (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>כולל עבודה וחלפים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 w:bidi="ar-SA"/>
              </w:rPr>
              <w:t>)</w:t>
            </w:r>
            <w:r w:rsidRPr="00B6016E">
              <w:rPr>
                <w:rFonts w:ascii="Arial" w:eastAsia="Batang" w:hAnsi="Arial"/>
                <w:sz w:val="22"/>
                <w:szCs w:val="22"/>
                <w:rtl/>
                <w:lang w:eastAsia="ko-KR" w:bidi="ar-SA"/>
              </w:rPr>
              <w:t>.</w:t>
            </w:r>
          </w:p>
        </w:tc>
      </w:tr>
      <w:tr w:rsidR="009E0CC4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השרתים </w:t>
            </w:r>
            <w:proofErr w:type="spellStart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ןהאביזרים</w:t>
            </w:r>
            <w:proofErr w:type="spellEnd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הקיימים </w:t>
            </w:r>
            <w:r w:rsidRPr="00B6016E">
              <w:rPr>
                <w:rFonts w:ascii="Arial" w:eastAsia="Batang" w:hAnsi="Arial"/>
                <w:lang w:eastAsia="ko-KR"/>
              </w:rPr>
              <w:t xml:space="preserve">Sun Storage 6GB SAS </w:t>
            </w:r>
            <w:proofErr w:type="spellStart"/>
            <w:r w:rsidRPr="00B6016E">
              <w:rPr>
                <w:rFonts w:ascii="Arial" w:eastAsia="Batang" w:hAnsi="Arial"/>
                <w:lang w:eastAsia="ko-KR"/>
              </w:rPr>
              <w:t>PCIe</w:t>
            </w:r>
            <w:proofErr w:type="spellEnd"/>
            <w:r w:rsidRPr="00B6016E">
              <w:rPr>
                <w:rFonts w:ascii="Arial" w:eastAsia="Batang" w:hAnsi="Arial"/>
                <w:lang w:eastAsia="ko-KR"/>
              </w:rPr>
              <w:t xml:space="preserve"> HBA 8port</w:t>
            </w: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B6016E">
              <w:rPr>
                <w:rFonts w:ascii="Arial" w:eastAsia="Batang" w:hAnsi="Arial"/>
                <w:lang w:eastAsia="ko-KR"/>
              </w:rPr>
              <w:t xml:space="preserve">Storage </w:t>
            </w:r>
            <w:proofErr w:type="spellStart"/>
            <w:r w:rsidRPr="00B6016E">
              <w:rPr>
                <w:rFonts w:ascii="Arial" w:eastAsia="Batang" w:hAnsi="Arial"/>
                <w:lang w:eastAsia="ko-KR"/>
              </w:rPr>
              <w:t>Tek</w:t>
            </w:r>
            <w:proofErr w:type="spellEnd"/>
            <w:r w:rsidRPr="00B6016E">
              <w:rPr>
                <w:rFonts w:ascii="Arial" w:eastAsia="Batang" w:hAnsi="Arial"/>
                <w:lang w:eastAsia="ko-KR"/>
              </w:rPr>
              <w:t xml:space="preserve"> 2540 M2 </w:t>
            </w:r>
            <w:proofErr w:type="spellStart"/>
            <w:r w:rsidRPr="00B6016E">
              <w:rPr>
                <w:rFonts w:ascii="Arial" w:eastAsia="Batang" w:hAnsi="Arial"/>
                <w:lang w:eastAsia="ko-KR"/>
              </w:rPr>
              <w:t>arra</w:t>
            </w:r>
            <w:proofErr w:type="spellEnd"/>
          </w:p>
        </w:tc>
      </w:tr>
      <w:tr w:rsidR="009E0CC4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6016E">
              <w:rPr>
                <w:rFonts w:ascii="Arial" w:eastAsia="Batang" w:hAnsi="Arial"/>
                <w:lang w:eastAsia="ko-KR"/>
              </w:rPr>
              <w:t>SPARC T4-2 server model family</w:t>
            </w:r>
          </w:p>
        </w:tc>
      </w:tr>
    </w:tbl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E0C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D6E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:rsidTr="009E0CC4">
        <w:tc>
          <w:tcPr>
            <w:tcW w:w="2675" w:type="dxa"/>
            <w:shd w:val="clear" w:color="auto" w:fill="E6E6E6"/>
            <w:hideMark/>
          </w:tcPr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E0CC4" w:rsidRPr="009E0CC4" w:rsidRDefault="009E0CC4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אינטרסרב</w:t>
            </w:r>
            <w:proofErr w:type="spellEnd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שירותי חמרה ותוכנה בע"מ</w:t>
            </w:r>
          </w:p>
        </w:tc>
      </w:tr>
      <w:tr w:rsidR="009E0CC4" w:rsidTr="009E0CC4">
        <w:tc>
          <w:tcPr>
            <w:tcW w:w="2675" w:type="dxa"/>
            <w:shd w:val="clear" w:color="auto" w:fill="E6E6E6"/>
            <w:hideMark/>
          </w:tcPr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E0CC4" w:rsidRPr="009E0CC4" w:rsidRDefault="00BD6E22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520038514</w:t>
            </w:r>
            <w:bookmarkStart w:id="0" w:name="_GoBack"/>
            <w:bookmarkEnd w:id="0"/>
          </w:p>
        </w:tc>
      </w:tr>
      <w:tr w:rsidR="009E0CC4" w:rsidTr="009E0CC4">
        <w:tc>
          <w:tcPr>
            <w:tcW w:w="2675" w:type="dxa"/>
            <w:shd w:val="clear" w:color="auto" w:fill="E6E6E6"/>
            <w:hideMark/>
          </w:tcPr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E0CC4" w:rsidTr="009E0CC4">
        <w:tc>
          <w:tcPr>
            <w:tcW w:w="2675" w:type="dxa"/>
            <w:shd w:val="clear" w:color="auto" w:fill="E6E6E6"/>
            <w:hideMark/>
          </w:tcPr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E0CC4" w:rsidRPr="009E0CC4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0C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</w:t>
            </w:r>
            <w:r w:rsidR="00C565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E0C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000 ש"ח</w:t>
            </w:r>
          </w:p>
        </w:tc>
      </w:tr>
      <w:tr w:rsidR="009E0CC4" w:rsidTr="009E0CC4">
        <w:tc>
          <w:tcPr>
            <w:tcW w:w="2675" w:type="dxa"/>
            <w:shd w:val="clear" w:color="auto" w:fill="E6E6E6"/>
            <w:hideMark/>
          </w:tcPr>
          <w:p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E0CC4" w:rsidRPr="009E0CC4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0C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2020</w:t>
            </w:r>
          </w:p>
        </w:tc>
      </w:tr>
    </w:tbl>
    <w:p w:rsidR="00222867" w:rsidRPr="00AF57E9" w:rsidRDefault="00BD6E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D6E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3739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AE" w:rsidRPr="0003396C" w:rsidRDefault="009E0CC4" w:rsidP="00526952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בארגון קיימים </w:t>
            </w:r>
            <w:r w:rsidR="00E01DAE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ש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נ</w:t>
            </w:r>
            <w:r w:rsidR="00E01DAE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י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שרתי </w:t>
            </w:r>
            <w:r w:rsidRPr="00F52915">
              <w:rPr>
                <w:rFonts w:ascii="Arial" w:hAnsi="Arial"/>
                <w:b/>
                <w:sz w:val="22"/>
                <w:szCs w:val="22"/>
              </w:rPr>
              <w:t>Sun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עם </w:t>
            </w:r>
            <w:r w:rsidRPr="00F52915">
              <w:rPr>
                <w:rFonts w:ascii="Arial" w:hAnsi="Arial"/>
                <w:b/>
                <w:sz w:val="22"/>
                <w:szCs w:val="22"/>
              </w:rPr>
              <w:t>storage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של חברת </w:t>
            </w:r>
            <w:r w:rsidR="00526952" w:rsidRPr="00D731FB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="00526952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שעלי</w:t>
            </w:r>
            <w:r w:rsidR="00526952">
              <w:rPr>
                <w:rFonts w:ascii="Arial" w:hAnsi="Arial" w:hint="cs"/>
                <w:bCs/>
                <w:sz w:val="22"/>
                <w:szCs w:val="22"/>
                <w:rtl/>
              </w:rPr>
              <w:t>הם</w:t>
            </w:r>
            <w:r w:rsidR="00526952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מותקנים אפליקציות </w:t>
            </w:r>
            <w:r>
              <w:rPr>
                <w:rFonts w:ascii="Arial" w:hAnsi="Arial"/>
                <w:bCs/>
                <w:sz w:val="22"/>
                <w:szCs w:val="22"/>
              </w:rPr>
              <w:t xml:space="preserve"> </w:t>
            </w:r>
            <w:r w:rsidRPr="00F52915">
              <w:rPr>
                <w:rFonts w:ascii="Arial" w:hAnsi="Arial"/>
                <w:b/>
                <w:sz w:val="22"/>
                <w:szCs w:val="22"/>
              </w:rPr>
              <w:t>GIS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רבות </w:t>
            </w:r>
            <w:r w:rsidR="00526952">
              <w:rPr>
                <w:rFonts w:ascii="Arial" w:hAnsi="Arial" w:hint="cs"/>
                <w:bCs/>
                <w:sz w:val="22"/>
                <w:szCs w:val="22"/>
                <w:rtl/>
              </w:rPr>
              <w:t>ו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חשובות למערכת לשימוש </w:t>
            </w:r>
            <w:r w:rsidR="00E01DAE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יו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מ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יו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מי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, ומצריך </w:t>
            </w:r>
            <w:r w:rsidR="00E01DAE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תחזוק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ה</w:t>
            </w:r>
            <w:r w:rsidR="00E01DAE"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24/7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</w:p>
          <w:p w:rsidR="009E0CC4" w:rsidRDefault="009E0CC4" w:rsidP="00526952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חברת </w:t>
            </w:r>
            <w:r w:rsidRPr="00F52915">
              <w:rPr>
                <w:rFonts w:ascii="Arial" w:hAnsi="Arial"/>
                <w:b/>
                <w:sz w:val="22"/>
                <w:szCs w:val="22"/>
              </w:rPr>
              <w:t>oracle</w:t>
            </w:r>
            <w:r>
              <w:rPr>
                <w:rFonts w:ascii="Arial" w:hAnsi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העולמי היא היחידה 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שביכולתה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לספק חלקים ולתחזק את השרתים הללו.</w:t>
            </w:r>
          </w:p>
          <w:p w:rsidR="009E0CC4" w:rsidRPr="00526952" w:rsidRDefault="00E01DAE" w:rsidP="0003396C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כאשר </w:t>
            </w:r>
            <w:proofErr w:type="spellStart"/>
            <w:r>
              <w:rPr>
                <w:rFonts w:ascii="Arial" w:hAnsi="Arial" w:hint="cs"/>
                <w:bCs/>
                <w:sz w:val="22"/>
                <w:szCs w:val="22"/>
                <w:rtl/>
              </w:rPr>
              <w:t>נעשתהפנייה</w:t>
            </w:r>
            <w:proofErr w:type="spellEnd"/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לקבל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הצעת מחיר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עבור</w:t>
            </w:r>
            <w:r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תחזוקת שרתי אורקל מכל חברה אחרת שקיימת בשוק המתעסקת בתחום,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התשובה הייתה שלילית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, בטענה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שנדרשת</w:t>
            </w:r>
            <w:r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>בלעדיות מול חבר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אורקל העולמי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</w:t>
            </w:r>
            <w:r w:rsidR="009E0CC4" w:rsidRPr="00526952">
              <w:rPr>
                <w:rFonts w:ascii="Arial" w:hAnsi="Arial" w:hint="cs"/>
                <w:bCs/>
                <w:sz w:val="22"/>
                <w:szCs w:val="22"/>
                <w:rtl/>
              </w:rPr>
              <w:t>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אורקל העולמית העבירה מסמך המאשר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שאינטרסרב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הינה </w:t>
            </w:r>
            <w:r w:rsidRPr="00D731FB">
              <w:rPr>
                <w:rFonts w:ascii="Arial" w:hAnsi="Arial"/>
                <w:b/>
                <w:sz w:val="22"/>
                <w:szCs w:val="22"/>
              </w:rPr>
              <w:t>FILE DELIVERY</w:t>
            </w:r>
            <w:r w:rsidRPr="00F52915">
              <w:rPr>
                <w:rFonts w:ascii="Arial" w:hAnsi="Arial"/>
                <w:bCs/>
                <w:sz w:val="22"/>
                <w:szCs w:val="22"/>
              </w:rPr>
              <w:t xml:space="preserve">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של אורקל.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לאינטרסרב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קיים מחסן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קידמי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עם חלקי חילוף אשר מגבה את מחסני </w:t>
            </w:r>
            <w:r w:rsidRPr="00D731FB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לצורך קיצור זמני תגובה בעת תקלה.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כחלק מדרישות התחזוקה מצאתי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באינטרסרב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בלבד מערך של כוננים 24/7 ובזמן תגובה התואם את דרישות המערכת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וה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</w:t>
            </w:r>
            <w:r w:rsidRPr="00F52915">
              <w:rPr>
                <w:rFonts w:ascii="Arial" w:hAnsi="Arial"/>
                <w:bCs/>
                <w:sz w:val="22"/>
                <w:szCs w:val="22"/>
              </w:rPr>
              <w:t>SLA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הנדרש.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מהנדסי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כולם בעלי הסמכות מחברת אורקל ותחת פיקוח מקפיד של חברת אורקל.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כלל מהנדסי השירות של חטיבת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מסווגים ברמת סודי ביותר (רמה 3) לכל הפחות.</w:t>
            </w:r>
          </w:p>
          <w:p w:rsidR="009E0CC4" w:rsidRPr="00F52915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צוות ההקמה של המערכת עובד היום בחברת </w:t>
            </w:r>
            <w:proofErr w:type="spellStart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אינטרסרב</w:t>
            </w:r>
            <w:proofErr w:type="spellEnd"/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מה שמקל מאוד על פעילות מתוך הכרה עמוקה של הסביבה.</w:t>
            </w:r>
          </w:p>
          <w:p w:rsidR="00222867" w:rsidRDefault="009E0CC4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מצ"ב אישור מ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טעם חברת </w:t>
            </w:r>
            <w:r w:rsidRPr="00F52915">
              <w:rPr>
                <w:rFonts w:ascii="Arial" w:hAnsi="Arial" w:hint="cs"/>
                <w:bCs/>
                <w:sz w:val="22"/>
                <w:szCs w:val="22"/>
                <w:rtl/>
              </w:rPr>
              <w:t>אורקל העולמי</w:t>
            </w:r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ת, כי </w:t>
            </w:r>
            <w:proofErr w:type="spellStart"/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>אינטרסרב</w:t>
            </w:r>
            <w:proofErr w:type="spellEnd"/>
            <w:r w:rsidR="00E01DAE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הם הספק היחיד שלהם במדינת ישראל.</w:t>
            </w:r>
          </w:p>
          <w:p w:rsidR="00E01DAE" w:rsidRPr="009E0CC4" w:rsidRDefault="00E01DAE" w:rsidP="009E0CC4">
            <w:pPr>
              <w:numPr>
                <w:ilvl w:val="0"/>
                <w:numId w:val="12"/>
              </w:numPr>
              <w:spacing w:line="360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לאור כלל האמור, אין ספק אחר שיכול לענות על הדרישות של המנהל האזרחי.</w:t>
            </w:r>
          </w:p>
        </w:tc>
      </w:tr>
    </w:tbl>
    <w:p w:rsidR="00222867" w:rsidRPr="00AF57E9" w:rsidRDefault="00BD6E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D6E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3739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כהן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D6E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D6E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D6E2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7D52" w:rsidRDefault="00387D52">
      <w:r>
        <w:separator/>
      </w:r>
    </w:p>
  </w:endnote>
  <w:endnote w:type="continuationSeparator" w:id="0">
    <w:p w:rsidR="00387D52" w:rsidRDefault="00387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D6E2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D6E2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D6E2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D6E2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7D52" w:rsidRDefault="00387D52">
      <w:r>
        <w:separator/>
      </w:r>
    </w:p>
  </w:footnote>
  <w:footnote w:type="continuationSeparator" w:id="0">
    <w:p w:rsidR="00387D52" w:rsidRDefault="00387D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D6E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D6E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D6E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D6E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D6E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D6E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D6E2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96C"/>
    <w:rsid w:val="0008347A"/>
    <w:rsid w:val="00336CDD"/>
    <w:rsid w:val="00387D52"/>
    <w:rsid w:val="00526952"/>
    <w:rsid w:val="00537390"/>
    <w:rsid w:val="007548B0"/>
    <w:rsid w:val="009B6B29"/>
    <w:rsid w:val="009E0CC4"/>
    <w:rsid w:val="009F7FB7"/>
    <w:rsid w:val="00BC75A5"/>
    <w:rsid w:val="00BD6E22"/>
    <w:rsid w:val="00C565B3"/>
    <w:rsid w:val="00D63A7B"/>
    <w:rsid w:val="00E0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54C7F9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1DCAD8-01D9-49E2-8F3E-19AE4CA4F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2</Pages>
  <Words>466</Words>
  <Characters>2336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6</cp:revision>
  <cp:lastPrinted>2019-12-26T11:01:00Z</cp:lastPrinted>
  <dcterms:created xsi:type="dcterms:W3CDTF">2019-12-26T11:01:00Z</dcterms:created>
  <dcterms:modified xsi:type="dcterms:W3CDTF">2019-12-26T11:36:00Z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